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</w:p>
    <w:p w:rsidR="00B0591D" w:rsidRDefault="00B0591D" w:rsidP="00961A66">
      <w:pPr>
        <w:jc w:val="center"/>
      </w:pPr>
      <w:r w:rsidRPr="000C76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" o:spid="_x0000_i1025" type="#_x0000_t75" alt="webawdmlogo.jpg" style="width:466.5pt;height:126.75pt;visibility:visible">
            <v:imagedata r:id="rId7" o:title="" chromakey="#f9ecc2"/>
          </v:shape>
        </w:pict>
      </w:r>
    </w:p>
    <w:p w:rsidR="00B0591D" w:rsidRPr="00C271B8" w:rsidRDefault="00B0591D" w:rsidP="00961A66">
      <w:pPr>
        <w:jc w:val="center"/>
        <w:rPr>
          <w:sz w:val="72"/>
          <w:szCs w:val="72"/>
        </w:rPr>
      </w:pPr>
      <w:r>
        <w:rPr>
          <w:sz w:val="72"/>
          <w:szCs w:val="72"/>
        </w:rPr>
        <w:t>User</w:t>
      </w:r>
      <w:r w:rsidRPr="00C271B8">
        <w:rPr>
          <w:sz w:val="72"/>
          <w:szCs w:val="72"/>
        </w:rPr>
        <w:t xml:space="preserve"> Manual</w:t>
      </w:r>
    </w:p>
    <w:p w:rsidR="00B0591D" w:rsidRDefault="00B0591D" w:rsidP="00961A66">
      <w:pPr>
        <w:rPr>
          <w:b/>
          <w:sz w:val="32"/>
          <w:szCs w:val="32"/>
        </w:rPr>
      </w:pPr>
      <w:r>
        <w:br w:type="page"/>
      </w:r>
    </w:p>
    <w:p w:rsidR="00B0591D" w:rsidRDefault="00B0591D" w:rsidP="005A0F0E">
      <w:pPr>
        <w:pStyle w:val="Heading1"/>
        <w:tabs>
          <w:tab w:val="clear" w:pos="432"/>
        </w:tabs>
        <w:spacing w:before="0" w:line="276" w:lineRule="auto"/>
        <w:ind w:left="0" w:firstLine="0"/>
        <w:jc w:val="center"/>
      </w:pPr>
      <w:r>
        <w:t>Table of Contents</w:t>
      </w:r>
    </w:p>
    <w:p w:rsidR="00B0591D" w:rsidRPr="008252BC" w:rsidRDefault="00B0591D" w:rsidP="008252BC">
      <w:pPr>
        <w:pStyle w:val="BodyText"/>
        <w:rPr>
          <w:lang w:eastAsia="hi-IN" w:bidi="hi-IN"/>
        </w:rPr>
      </w:pPr>
    </w:p>
    <w:tbl>
      <w:tblPr>
        <w:tblW w:w="1035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720"/>
        <w:gridCol w:w="630"/>
      </w:tblGrid>
      <w:tr w:rsidR="00B0591D" w:rsidRPr="001E479E" w:rsidTr="007F5209">
        <w:trPr>
          <w:trHeight w:val="288"/>
        </w:trPr>
        <w:tc>
          <w:tcPr>
            <w:tcW w:w="9720" w:type="dxa"/>
            <w:shd w:val="clear" w:color="auto" w:fill="FFFFFF"/>
          </w:tcPr>
          <w:p w:rsidR="00B0591D" w:rsidRPr="001E479E" w:rsidRDefault="00B0591D" w:rsidP="008252BC">
            <w:pPr>
              <w:pStyle w:val="ListParagraph"/>
              <w:numPr>
                <w:ilvl w:val="0"/>
                <w:numId w:val="4"/>
              </w:numPr>
              <w:spacing w:after="0"/>
              <w:ind w:left="395" w:hanging="180"/>
            </w:pPr>
            <w:r w:rsidRPr="001E479E">
              <w:rPr>
                <w:bCs/>
              </w:rPr>
              <w:t>Using WebAWDM Website</w:t>
            </w:r>
          </w:p>
        </w:tc>
        <w:tc>
          <w:tcPr>
            <w:tcW w:w="630" w:type="dxa"/>
            <w:shd w:val="clear" w:color="auto" w:fill="FFFFFF"/>
          </w:tcPr>
          <w:p w:rsidR="00B0591D" w:rsidRPr="001E479E" w:rsidRDefault="00B0591D" w:rsidP="007F5209">
            <w:pPr>
              <w:spacing w:after="0"/>
              <w:ind w:left="-10" w:firstLine="10"/>
              <w:jc w:val="right"/>
            </w:pPr>
            <w:r w:rsidRPr="001E479E">
              <w:t>2 – 8</w:t>
            </w:r>
          </w:p>
        </w:tc>
      </w:tr>
      <w:tr w:rsidR="00B0591D" w:rsidRPr="001E479E" w:rsidTr="007F5209">
        <w:trPr>
          <w:trHeight w:val="24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060868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Home Page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7F5209">
            <w:pPr>
              <w:spacing w:after="0"/>
              <w:jc w:val="right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>2</w:t>
            </w:r>
          </w:p>
        </w:tc>
      </w:tr>
      <w:tr w:rsidR="00B0591D" w:rsidRPr="001E479E" w:rsidTr="007F5209">
        <w:trPr>
          <w:trHeight w:val="243"/>
        </w:trPr>
        <w:tc>
          <w:tcPr>
            <w:tcW w:w="9720" w:type="dxa"/>
          </w:tcPr>
          <w:p w:rsidR="00B0591D" w:rsidRPr="001E479E" w:rsidRDefault="00B0591D" w:rsidP="00961A66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Login</w:t>
            </w:r>
          </w:p>
        </w:tc>
        <w:tc>
          <w:tcPr>
            <w:tcW w:w="630" w:type="dxa"/>
          </w:tcPr>
          <w:p w:rsidR="00B0591D" w:rsidRPr="001E479E" w:rsidRDefault="00B0591D" w:rsidP="007F5209">
            <w:pPr>
              <w:spacing w:after="0"/>
              <w:jc w:val="right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>3 – 5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060868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          Gmail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7F5209">
            <w:pPr>
              <w:spacing w:after="0"/>
              <w:jc w:val="right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>3</w:t>
            </w:r>
          </w:p>
        </w:tc>
      </w:tr>
      <w:tr w:rsidR="00B0591D" w:rsidRPr="001E479E" w:rsidTr="007F5209">
        <w:trPr>
          <w:trHeight w:val="243"/>
        </w:trPr>
        <w:tc>
          <w:tcPr>
            <w:tcW w:w="9720" w:type="dxa"/>
          </w:tcPr>
          <w:p w:rsidR="00B0591D" w:rsidRPr="001E479E" w:rsidRDefault="00B0591D" w:rsidP="00961A66">
            <w:pPr>
              <w:spacing w:after="0"/>
            </w:pPr>
            <w:r w:rsidRPr="001E479E">
              <w:rPr>
                <w:sz w:val="20"/>
                <w:szCs w:val="20"/>
              </w:rPr>
              <w:t xml:space="preserve">                      NAU Mail</w:t>
            </w:r>
          </w:p>
        </w:tc>
        <w:tc>
          <w:tcPr>
            <w:tcW w:w="630" w:type="dxa"/>
          </w:tcPr>
          <w:p w:rsidR="00B0591D" w:rsidRPr="001E479E" w:rsidRDefault="00B0591D" w:rsidP="00060868">
            <w:pPr>
              <w:spacing w:after="0"/>
              <w:jc w:val="right"/>
            </w:pPr>
            <w:r w:rsidRPr="001E479E">
              <w:t>4 – 5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3D33EE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User Page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3D33EE">
            <w:pPr>
              <w:spacing w:after="0"/>
              <w:jc w:val="right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>6 – 7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</w:tcPr>
          <w:p w:rsidR="00B0591D" w:rsidRPr="001E479E" w:rsidRDefault="00B0591D" w:rsidP="00961A66">
            <w:pPr>
              <w:spacing w:after="0"/>
            </w:pPr>
            <w:r w:rsidRPr="001E479E">
              <w:rPr>
                <w:sz w:val="20"/>
                <w:szCs w:val="20"/>
              </w:rPr>
              <w:t xml:space="preserve">                      Initial View</w:t>
            </w:r>
          </w:p>
        </w:tc>
        <w:tc>
          <w:tcPr>
            <w:tcW w:w="630" w:type="dxa"/>
          </w:tcPr>
          <w:p w:rsidR="00B0591D" w:rsidRPr="001E479E" w:rsidRDefault="00B0591D" w:rsidP="007F5209">
            <w:pPr>
              <w:spacing w:after="0"/>
              <w:jc w:val="right"/>
            </w:pPr>
            <w:r w:rsidRPr="001E479E">
              <w:t>6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961A66">
            <w:pPr>
              <w:spacing w:after="0"/>
            </w:pPr>
            <w:r w:rsidRPr="001E479E">
              <w:rPr>
                <w:sz w:val="20"/>
                <w:szCs w:val="20"/>
              </w:rPr>
              <w:t xml:space="preserve">                      SCREEN3 Tab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32286C">
            <w:pPr>
              <w:spacing w:after="0"/>
              <w:jc w:val="right"/>
            </w:pPr>
            <w:r w:rsidRPr="001E479E">
              <w:t>6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</w:tcPr>
          <w:p w:rsidR="00B0591D" w:rsidRPr="001E479E" w:rsidRDefault="00B0591D" w:rsidP="00961A66">
            <w:pPr>
              <w:spacing w:after="0"/>
            </w:pPr>
            <w:r w:rsidRPr="001E479E">
              <w:rPr>
                <w:sz w:val="20"/>
                <w:szCs w:val="20"/>
              </w:rPr>
              <w:t xml:space="preserve">                      Archive Tab</w:t>
            </w:r>
          </w:p>
        </w:tc>
        <w:tc>
          <w:tcPr>
            <w:tcW w:w="630" w:type="dxa"/>
          </w:tcPr>
          <w:p w:rsidR="00B0591D" w:rsidRPr="001E479E" w:rsidRDefault="00B0591D" w:rsidP="0032286C">
            <w:pPr>
              <w:spacing w:after="0"/>
              <w:jc w:val="right"/>
            </w:pPr>
            <w:r w:rsidRPr="001E479E">
              <w:t>7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961A66">
            <w:pPr>
              <w:spacing w:after="0"/>
            </w:pPr>
            <w:r w:rsidRPr="001E479E">
              <w:rPr>
                <w:sz w:val="20"/>
                <w:szCs w:val="20"/>
              </w:rPr>
              <w:t xml:space="preserve">            Administrator Page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AD5242">
            <w:pPr>
              <w:spacing w:after="0"/>
              <w:jc w:val="right"/>
            </w:pPr>
            <w:r w:rsidRPr="001E479E">
              <w:t>7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</w:tcPr>
          <w:p w:rsidR="00B0591D" w:rsidRPr="001E479E" w:rsidRDefault="00B0591D" w:rsidP="003D33EE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          Initial View</w:t>
            </w:r>
          </w:p>
        </w:tc>
        <w:tc>
          <w:tcPr>
            <w:tcW w:w="630" w:type="dxa"/>
          </w:tcPr>
          <w:p w:rsidR="00B0591D" w:rsidRPr="001E479E" w:rsidRDefault="00B0591D" w:rsidP="00AD5242">
            <w:pPr>
              <w:spacing w:after="0"/>
              <w:jc w:val="right"/>
            </w:pPr>
            <w:r w:rsidRPr="001E479E">
              <w:t>7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3D33EE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          Administrator Tab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AD5242">
            <w:pPr>
              <w:spacing w:after="0"/>
              <w:jc w:val="right"/>
            </w:pPr>
            <w:r w:rsidRPr="001E479E">
              <w:t>8</w:t>
            </w:r>
          </w:p>
        </w:tc>
      </w:tr>
      <w:tr w:rsidR="00B0591D" w:rsidRPr="001E479E" w:rsidTr="003D429F">
        <w:trPr>
          <w:trHeight w:val="273"/>
        </w:trPr>
        <w:tc>
          <w:tcPr>
            <w:tcW w:w="9720" w:type="dxa"/>
            <w:shd w:val="clear" w:color="auto" w:fill="FFFFFF"/>
          </w:tcPr>
          <w:p w:rsidR="00B0591D" w:rsidRPr="001E479E" w:rsidRDefault="00B0591D" w:rsidP="008252BC">
            <w:pPr>
              <w:spacing w:after="0"/>
            </w:pPr>
            <w:r w:rsidRPr="001E479E">
              <w:rPr>
                <w:bCs/>
              </w:rPr>
              <w:t xml:space="preserve">     II. Using WebAWDM SCREEN3 Program</w:t>
            </w:r>
          </w:p>
        </w:tc>
        <w:tc>
          <w:tcPr>
            <w:tcW w:w="630" w:type="dxa"/>
            <w:shd w:val="clear" w:color="auto" w:fill="FFFFFF"/>
          </w:tcPr>
          <w:p w:rsidR="00B0591D" w:rsidRPr="001E479E" w:rsidRDefault="00B0591D" w:rsidP="003D33EE">
            <w:pPr>
              <w:spacing w:after="0"/>
              <w:ind w:left="-10" w:firstLine="10"/>
              <w:jc w:val="right"/>
            </w:pPr>
            <w:r w:rsidRPr="001E479E">
              <w:t>9 - 14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3D33EE">
            <w:pPr>
              <w:spacing w:after="0"/>
            </w:pPr>
            <w:r w:rsidRPr="001E479E">
              <w:rPr>
                <w:sz w:val="20"/>
                <w:szCs w:val="20"/>
              </w:rPr>
              <w:t xml:space="preserve">            Navigation Options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B15FDF">
            <w:pPr>
              <w:spacing w:after="0"/>
              <w:jc w:val="right"/>
            </w:pPr>
            <w:r w:rsidRPr="001E479E">
              <w:t>10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</w:tcPr>
          <w:p w:rsidR="00B0591D" w:rsidRPr="001E479E" w:rsidRDefault="00B0591D" w:rsidP="003D33EE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Form Object Types</w:t>
            </w:r>
          </w:p>
        </w:tc>
        <w:tc>
          <w:tcPr>
            <w:tcW w:w="630" w:type="dxa"/>
          </w:tcPr>
          <w:p w:rsidR="00B0591D" w:rsidRPr="001E479E" w:rsidRDefault="00B0591D" w:rsidP="00B15FDF">
            <w:pPr>
              <w:spacing w:after="0"/>
              <w:jc w:val="right"/>
            </w:pPr>
            <w:r w:rsidRPr="001E479E">
              <w:t>10</w:t>
            </w:r>
          </w:p>
        </w:tc>
      </w:tr>
      <w:tr w:rsidR="00B0591D" w:rsidRPr="001E479E" w:rsidTr="007F5209">
        <w:trPr>
          <w:trHeight w:val="27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3D33EE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File Archiving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8252BC">
            <w:pPr>
              <w:spacing w:after="0"/>
              <w:jc w:val="right"/>
            </w:pPr>
            <w:r w:rsidRPr="001E479E">
              <w:t>11</w:t>
            </w:r>
          </w:p>
        </w:tc>
      </w:tr>
      <w:tr w:rsidR="00B0591D" w:rsidRPr="001E479E" w:rsidTr="003D429F">
        <w:trPr>
          <w:trHeight w:val="288"/>
        </w:trPr>
        <w:tc>
          <w:tcPr>
            <w:tcW w:w="9720" w:type="dxa"/>
          </w:tcPr>
          <w:p w:rsidR="00B0591D" w:rsidRPr="001E479E" w:rsidRDefault="00B0591D" w:rsidP="00B15FDF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Forms</w:t>
            </w:r>
          </w:p>
        </w:tc>
        <w:tc>
          <w:tcPr>
            <w:tcW w:w="630" w:type="dxa"/>
          </w:tcPr>
          <w:p w:rsidR="00B0591D" w:rsidRPr="001E479E" w:rsidRDefault="00B0591D" w:rsidP="008252BC">
            <w:pPr>
              <w:spacing w:after="0"/>
              <w:jc w:val="right"/>
            </w:pPr>
            <w:r w:rsidRPr="001E479E">
              <w:t>12</w:t>
            </w:r>
          </w:p>
        </w:tc>
      </w:tr>
      <w:tr w:rsidR="00B0591D" w:rsidRPr="001E479E" w:rsidTr="003D33EE">
        <w:trPr>
          <w:trHeight w:val="24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8252BC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          Page Functionality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8252BC">
            <w:pPr>
              <w:spacing w:after="0"/>
              <w:jc w:val="right"/>
            </w:pPr>
            <w:r w:rsidRPr="001E479E">
              <w:t>12</w:t>
            </w:r>
          </w:p>
        </w:tc>
      </w:tr>
      <w:tr w:rsidR="00B0591D" w:rsidRPr="001E479E" w:rsidTr="003D33EE">
        <w:trPr>
          <w:trHeight w:val="243"/>
        </w:trPr>
        <w:tc>
          <w:tcPr>
            <w:tcW w:w="9720" w:type="dxa"/>
          </w:tcPr>
          <w:p w:rsidR="00B0591D" w:rsidRPr="001E479E" w:rsidRDefault="00B0591D" w:rsidP="003D33EE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          Sub Page Functionality</w:t>
            </w:r>
          </w:p>
        </w:tc>
        <w:tc>
          <w:tcPr>
            <w:tcW w:w="630" w:type="dxa"/>
          </w:tcPr>
          <w:p w:rsidR="00B0591D" w:rsidRPr="001E479E" w:rsidRDefault="00B0591D" w:rsidP="008252BC">
            <w:pPr>
              <w:spacing w:after="0"/>
              <w:jc w:val="right"/>
            </w:pPr>
            <w:r w:rsidRPr="001E479E">
              <w:t>12</w:t>
            </w:r>
          </w:p>
        </w:tc>
      </w:tr>
      <w:tr w:rsidR="00B0591D" w:rsidRPr="001E479E" w:rsidTr="003D33EE">
        <w:trPr>
          <w:trHeight w:val="27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8252BC">
            <w:pPr>
              <w:spacing w:after="0"/>
            </w:pPr>
            <w:r w:rsidRPr="001E479E">
              <w:rPr>
                <w:sz w:val="20"/>
                <w:szCs w:val="20"/>
              </w:rPr>
              <w:t xml:space="preserve">                      Visibility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8252BC">
            <w:pPr>
              <w:spacing w:after="0"/>
              <w:jc w:val="right"/>
            </w:pPr>
            <w:r w:rsidRPr="001E479E">
              <w:t>13</w:t>
            </w:r>
          </w:p>
        </w:tc>
      </w:tr>
      <w:tr w:rsidR="00B0591D" w:rsidRPr="001E479E" w:rsidTr="003D33EE">
        <w:trPr>
          <w:trHeight w:val="288"/>
        </w:trPr>
        <w:tc>
          <w:tcPr>
            <w:tcW w:w="9720" w:type="dxa"/>
          </w:tcPr>
          <w:p w:rsidR="00B0591D" w:rsidRPr="001E479E" w:rsidRDefault="00B0591D" w:rsidP="003D33EE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        Submit Action</w:t>
            </w:r>
          </w:p>
        </w:tc>
        <w:tc>
          <w:tcPr>
            <w:tcW w:w="630" w:type="dxa"/>
          </w:tcPr>
          <w:p w:rsidR="00B0591D" w:rsidRPr="001E479E" w:rsidRDefault="00B0591D" w:rsidP="003D33EE">
            <w:pPr>
              <w:spacing w:after="0"/>
              <w:jc w:val="right"/>
            </w:pPr>
            <w:r w:rsidRPr="001E479E">
              <w:t>14</w:t>
            </w:r>
          </w:p>
        </w:tc>
      </w:tr>
      <w:tr w:rsidR="00B0591D" w:rsidRPr="001E479E" w:rsidTr="003D33EE">
        <w:trPr>
          <w:trHeight w:val="243"/>
        </w:trPr>
        <w:tc>
          <w:tcPr>
            <w:tcW w:w="9720" w:type="dxa"/>
            <w:shd w:val="clear" w:color="auto" w:fill="BFBFBF"/>
          </w:tcPr>
          <w:p w:rsidR="00B0591D" w:rsidRPr="001E479E" w:rsidRDefault="00B0591D" w:rsidP="008252BC">
            <w:pPr>
              <w:spacing w:after="0"/>
              <w:rPr>
                <w:sz w:val="20"/>
                <w:szCs w:val="20"/>
              </w:rPr>
            </w:pPr>
            <w:r w:rsidRPr="001E479E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630" w:type="dxa"/>
            <w:shd w:val="clear" w:color="auto" w:fill="BFBFBF"/>
          </w:tcPr>
          <w:p w:rsidR="00B0591D" w:rsidRPr="001E479E" w:rsidRDefault="00B0591D" w:rsidP="008252BC">
            <w:pPr>
              <w:spacing w:after="0"/>
              <w:jc w:val="right"/>
            </w:pPr>
          </w:p>
        </w:tc>
      </w:tr>
    </w:tbl>
    <w:p w:rsidR="00B0591D" w:rsidRDefault="00B0591D" w:rsidP="008252BC">
      <w:pPr>
        <w:tabs>
          <w:tab w:val="left" w:pos="1080"/>
        </w:tabs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B15FDF">
      <w:pPr>
        <w:tabs>
          <w:tab w:val="left" w:pos="1080"/>
        </w:tabs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Pr="00060868" w:rsidRDefault="00B0591D" w:rsidP="00060868">
      <w:pPr>
        <w:pStyle w:val="ListParagraph"/>
        <w:numPr>
          <w:ilvl w:val="0"/>
          <w:numId w:val="1"/>
        </w:numPr>
        <w:tabs>
          <w:tab w:val="left" w:pos="1080"/>
        </w:tabs>
        <w:jc w:val="center"/>
        <w:rPr>
          <w:b/>
          <w:sz w:val="52"/>
          <w:szCs w:val="52"/>
        </w:rPr>
      </w:pPr>
      <w:r w:rsidRPr="00060868">
        <w:rPr>
          <w:b/>
          <w:sz w:val="52"/>
          <w:szCs w:val="52"/>
        </w:rPr>
        <w:t>Using WebAWDM Website</w:t>
      </w: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</w:p>
    <w:p w:rsidR="00B0591D" w:rsidRDefault="00B0591D" w:rsidP="00AD5242">
      <w:pPr>
        <w:tabs>
          <w:tab w:val="left" w:pos="1080"/>
        </w:tabs>
        <w:rPr>
          <w:b/>
          <w:sz w:val="32"/>
          <w:szCs w:val="32"/>
        </w:rPr>
      </w:pPr>
    </w:p>
    <w:p w:rsidR="00B0591D" w:rsidRPr="00396986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  <w:r>
        <w:rPr>
          <w:noProof/>
        </w:rPr>
        <w:pict>
          <v:shape id="Picture 1" o:spid="_x0000_s1026" type="#_x0000_t75" style="position:absolute;left:0;text-align:left;margin-left:53.25pt;margin-top:18.75pt;width:6in;height:304.5pt;z-index:-251659776;visibility:visible">
            <v:imagedata r:id="rId8" o:title=""/>
          </v:shape>
        </w:pict>
      </w:r>
      <w:r w:rsidRPr="00396986">
        <w:rPr>
          <w:b/>
          <w:sz w:val="32"/>
          <w:szCs w:val="32"/>
        </w:rPr>
        <w:t>Home Page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18"/>
          <w:szCs w:val="18"/>
        </w:rPr>
      </w:pPr>
    </w:p>
    <w:p w:rsidR="00B0591D" w:rsidRPr="00453964" w:rsidRDefault="00B0591D" w:rsidP="007F5209">
      <w:pPr>
        <w:rPr>
          <w:sz w:val="18"/>
          <w:szCs w:val="18"/>
        </w:rPr>
      </w:pPr>
    </w:p>
    <w:p w:rsidR="00B0591D" w:rsidRPr="00453964" w:rsidRDefault="00B0591D" w:rsidP="007F5209">
      <w:pPr>
        <w:rPr>
          <w:sz w:val="18"/>
          <w:szCs w:val="18"/>
        </w:rPr>
      </w:pPr>
    </w:p>
    <w:p w:rsidR="00B0591D" w:rsidRPr="00453964" w:rsidRDefault="00B0591D" w:rsidP="007F5209">
      <w:pPr>
        <w:rPr>
          <w:sz w:val="18"/>
          <w:szCs w:val="18"/>
        </w:rPr>
      </w:pPr>
    </w:p>
    <w:p w:rsidR="00B0591D" w:rsidRPr="00453964" w:rsidRDefault="00B0591D" w:rsidP="007F5209">
      <w:pPr>
        <w:rPr>
          <w:sz w:val="18"/>
          <w:szCs w:val="18"/>
        </w:rPr>
      </w:pPr>
    </w:p>
    <w:p w:rsidR="00B0591D" w:rsidRDefault="00B0591D" w:rsidP="007F5209"/>
    <w:p w:rsidR="00B0591D" w:rsidRDefault="00B0591D" w:rsidP="007F5209"/>
    <w:p w:rsidR="00B0591D" w:rsidRDefault="00B0591D" w:rsidP="007F5209">
      <w:pPr>
        <w:tabs>
          <w:tab w:val="left" w:pos="1080"/>
        </w:tabs>
      </w:pPr>
      <w:r>
        <w:tab/>
        <w:t>The welcome page to WebAWDM.</w:t>
      </w:r>
    </w:p>
    <w:p w:rsidR="00B0591D" w:rsidRPr="00396986" w:rsidRDefault="00B0591D" w:rsidP="007F5209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2" o:spid="_x0000_s1027" type="#_x0000_t75" style="position:absolute;left:0;text-align:left;margin-left:54pt;margin-top:19.25pt;width:6in;height:304.5pt;z-index:-251658752;visibility:visible">
            <v:imagedata r:id="rId9" o:title=""/>
          </v:shape>
        </w:pict>
      </w:r>
      <w:r w:rsidRPr="00396986">
        <w:rPr>
          <w:b/>
          <w:sz w:val="32"/>
          <w:szCs w:val="32"/>
        </w:rPr>
        <w:t>Login: Gmail Account</w:t>
      </w:r>
    </w:p>
    <w:p w:rsidR="00B0591D" w:rsidRPr="00453964" w:rsidRDefault="00B0591D" w:rsidP="007F5209">
      <w:pPr>
        <w:rPr>
          <w:sz w:val="24"/>
          <w:szCs w:val="24"/>
        </w:rPr>
      </w:pPr>
    </w:p>
    <w:p w:rsidR="00B0591D" w:rsidRPr="00453964" w:rsidRDefault="00B0591D" w:rsidP="007F5209">
      <w:pPr>
        <w:rPr>
          <w:sz w:val="24"/>
          <w:szCs w:val="24"/>
        </w:rPr>
      </w:pPr>
    </w:p>
    <w:p w:rsidR="00B0591D" w:rsidRPr="00453964" w:rsidRDefault="00B0591D" w:rsidP="007F5209">
      <w:pPr>
        <w:rPr>
          <w:sz w:val="28"/>
          <w:szCs w:val="28"/>
        </w:rPr>
      </w:pPr>
    </w:p>
    <w:p w:rsidR="00B0591D" w:rsidRPr="00453964" w:rsidRDefault="00B0591D" w:rsidP="007F5209">
      <w:pPr>
        <w:rPr>
          <w:sz w:val="28"/>
          <w:szCs w:val="28"/>
        </w:rPr>
      </w:pPr>
    </w:p>
    <w:p w:rsidR="00B0591D" w:rsidRPr="00453964" w:rsidRDefault="00B0591D" w:rsidP="007F5209">
      <w:pPr>
        <w:rPr>
          <w:sz w:val="24"/>
          <w:szCs w:val="24"/>
        </w:rPr>
      </w:pP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>
      <w:pPr>
        <w:spacing w:after="0" w:line="240" w:lineRule="auto"/>
        <w:jc w:val="center"/>
      </w:pPr>
      <w:r>
        <w:t>Users click the Google button to generate a pop-up window for login. The users Gmail username and</w:t>
      </w:r>
    </w:p>
    <w:p w:rsidR="00B0591D" w:rsidRDefault="00B0591D" w:rsidP="007F5209">
      <w:pPr>
        <w:spacing w:after="0" w:line="240" w:lineRule="auto"/>
        <w:jc w:val="center"/>
      </w:pPr>
      <w:r>
        <w:t>password should go in the pop-up window form. Successful login will take the user back to the home</w:t>
      </w:r>
    </w:p>
    <w:p w:rsidR="00B0591D" w:rsidRDefault="00B0591D" w:rsidP="007F5209">
      <w:pPr>
        <w:tabs>
          <w:tab w:val="left" w:pos="810"/>
        </w:tabs>
        <w:spacing w:after="0" w:line="240" w:lineRule="auto"/>
      </w:pPr>
      <w:r>
        <w:tab/>
        <w:t>-page, but with additional tabs (SCREEN3 &amp; Archive).</w:t>
      </w:r>
    </w:p>
    <w:p w:rsidR="00B0591D" w:rsidRPr="00453964" w:rsidRDefault="00B0591D" w:rsidP="007F5209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6" o:spid="_x0000_s1028" type="#_x0000_t75" style="position:absolute;left:0;text-align:left;margin-left:51.75pt;margin-top:18.75pt;width:6in;height:304.5pt;z-index:-251650560;visibility:visible">
            <v:imagedata r:id="rId10" o:title=""/>
          </v:shape>
        </w:pict>
      </w:r>
      <w:r>
        <w:rPr>
          <w:noProof/>
        </w:rPr>
        <w:pict>
          <v:shape id="Picture 4" o:spid="_x0000_s1029" type="#_x0000_t75" style="position:absolute;left:0;text-align:left;margin-left:38.25pt;margin-top:2507.3pt;width:6in;height:316.5pt;z-index:-251651584;visibility:visible">
            <v:imagedata r:id="rId11" o:title=""/>
          </v:shape>
        </w:pict>
      </w:r>
      <w:r w:rsidRPr="00453964">
        <w:rPr>
          <w:b/>
          <w:sz w:val="32"/>
          <w:szCs w:val="32"/>
        </w:rPr>
        <w:t>Login: NAU Account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28"/>
          <w:szCs w:val="28"/>
        </w:rPr>
      </w:pPr>
    </w:p>
    <w:p w:rsidR="00B0591D" w:rsidRPr="00453964" w:rsidRDefault="00B0591D" w:rsidP="007F5209">
      <w:pPr>
        <w:rPr>
          <w:sz w:val="28"/>
          <w:szCs w:val="28"/>
        </w:rPr>
      </w:pPr>
    </w:p>
    <w:p w:rsidR="00B0591D" w:rsidRPr="00453964" w:rsidRDefault="00B0591D" w:rsidP="007F5209">
      <w:pPr>
        <w:rPr>
          <w:sz w:val="28"/>
          <w:szCs w:val="28"/>
        </w:rPr>
      </w:pPr>
    </w:p>
    <w:p w:rsidR="00B0591D" w:rsidRDefault="00B0591D" w:rsidP="007F5209"/>
    <w:p w:rsidR="00B0591D" w:rsidRDefault="00B0591D" w:rsidP="007F5209"/>
    <w:p w:rsidR="00B0591D" w:rsidRDefault="00B0591D" w:rsidP="007F5209">
      <w:pPr>
        <w:spacing w:after="0" w:line="240" w:lineRule="auto"/>
        <w:jc w:val="center"/>
      </w:pPr>
      <w:r>
        <w:t>Users click the Google button to generate a pop-up window for login.The user’s full NAU mail username</w:t>
      </w:r>
    </w:p>
    <w:p w:rsidR="00B0591D" w:rsidRDefault="00B0591D" w:rsidP="007F5209">
      <w:pPr>
        <w:tabs>
          <w:tab w:val="left" w:pos="630"/>
        </w:tabs>
        <w:spacing w:after="0" w:line="240" w:lineRule="auto"/>
      </w:pPr>
      <w:r>
        <w:tab/>
        <w:t xml:space="preserve">  and password should go in the pop-up window form. The result should be a redirect.</w:t>
      </w:r>
    </w:p>
    <w:p w:rsidR="00B0591D" w:rsidRDefault="00B0591D" w:rsidP="007F5209">
      <w:r>
        <w:rPr>
          <w:noProof/>
        </w:rPr>
        <w:pict>
          <v:shape id="Picture 7" o:spid="_x0000_s1030" type="#_x0000_t75" style="position:absolute;margin-left:51.75pt;margin-top:15pt;width:6in;height:304.5pt;z-index:-251656704;visibility:visible">
            <v:imagedata r:id="rId12" o:title=""/>
          </v:shape>
        </w:pict>
      </w:r>
    </w:p>
    <w:p w:rsidR="00B0591D" w:rsidRDefault="00B0591D" w:rsidP="007F5209"/>
    <w:p w:rsidR="00B0591D" w:rsidRPr="00453964" w:rsidRDefault="00B0591D" w:rsidP="007F5209">
      <w:pPr>
        <w:rPr>
          <w:sz w:val="24"/>
          <w:szCs w:val="24"/>
        </w:rPr>
      </w:pPr>
    </w:p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32"/>
          <w:szCs w:val="32"/>
        </w:rPr>
      </w:pPr>
    </w:p>
    <w:p w:rsidR="00B0591D" w:rsidRPr="00453964" w:rsidRDefault="00B0591D" w:rsidP="007F5209">
      <w:pPr>
        <w:rPr>
          <w:sz w:val="32"/>
          <w:szCs w:val="32"/>
        </w:rPr>
      </w:pP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>
      <w:pPr>
        <w:tabs>
          <w:tab w:val="left" w:pos="990"/>
        </w:tabs>
      </w:pPr>
      <w:r>
        <w:tab/>
        <w:t>Click the ‘About signing in’ link, resulting in another redirect.</w:t>
      </w:r>
    </w:p>
    <w:p w:rsidR="00B0591D" w:rsidRDefault="00B0591D" w:rsidP="007F5209"/>
    <w:p w:rsidR="00B0591D" w:rsidRPr="00453964" w:rsidRDefault="00B0591D" w:rsidP="007F5209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8" o:spid="_x0000_s1031" type="#_x0000_t75" style="position:absolute;left:0;text-align:left;margin-left:53.25pt;margin-top:18.75pt;width:6in;height:304.5pt;z-index:-251655680;visibility:visible">
            <v:imagedata r:id="rId13" o:title=""/>
          </v:shape>
        </w:pict>
      </w:r>
      <w:r>
        <w:rPr>
          <w:noProof/>
        </w:rPr>
        <w:pict>
          <v:shape id="_x0000_s1032" type="#_x0000_t75" style="position:absolute;left:0;text-align:left;margin-left:38.25pt;margin-top:2507.3pt;width:6in;height:316.5pt;z-index:-251647488;visibility:visible">
            <v:imagedata r:id="rId11" o:title=""/>
          </v:shape>
        </w:pict>
      </w:r>
      <w:r w:rsidRPr="00453964">
        <w:rPr>
          <w:b/>
          <w:sz w:val="32"/>
          <w:szCs w:val="32"/>
        </w:rPr>
        <w:t>Login: NAU Account</w:t>
      </w:r>
      <w:r>
        <w:rPr>
          <w:b/>
          <w:sz w:val="32"/>
          <w:szCs w:val="32"/>
        </w:rPr>
        <w:t xml:space="preserve"> (Cont)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7F5209" w:rsidRDefault="00B0591D" w:rsidP="007F5209">
      <w:pPr>
        <w:rPr>
          <w:sz w:val="36"/>
          <w:szCs w:val="36"/>
        </w:rPr>
      </w:pPr>
    </w:p>
    <w:p w:rsidR="00B0591D" w:rsidRDefault="00B0591D" w:rsidP="007F5209"/>
    <w:p w:rsidR="00B0591D" w:rsidRDefault="00B0591D" w:rsidP="007F5209"/>
    <w:p w:rsidR="00B0591D" w:rsidRDefault="00B0591D" w:rsidP="007F5209">
      <w:pPr>
        <w:tabs>
          <w:tab w:val="left" w:pos="1080"/>
        </w:tabs>
      </w:pPr>
      <w:r>
        <w:tab/>
        <w:t>Scroll down to the bottom of this page. Click the ‘Sign in at nau.edu’ button.</w:t>
      </w:r>
    </w:p>
    <w:p w:rsidR="00B0591D" w:rsidRDefault="00B0591D" w:rsidP="007F5209">
      <w:r>
        <w:rPr>
          <w:noProof/>
        </w:rPr>
        <w:pict>
          <v:shape id="Picture 9" o:spid="_x0000_s1033" type="#_x0000_t75" style="position:absolute;margin-left:53.25pt;margin-top:4.55pt;width:6in;height:304.5pt;z-index:-251654656;visibility:visible">
            <v:imagedata r:id="rId14" o:title=""/>
          </v:shape>
        </w:pic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28"/>
          <w:szCs w:val="28"/>
        </w:rPr>
      </w:pP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>
      <w:pPr>
        <w:spacing w:after="0" w:line="240" w:lineRule="auto"/>
        <w:jc w:val="center"/>
      </w:pPr>
      <w:r>
        <w:t>The NAU mail login screen should appear. Use the scrollbars to frame the login inputs. The users NAU username</w:t>
      </w:r>
    </w:p>
    <w:p w:rsidR="00B0591D" w:rsidRDefault="00B0591D" w:rsidP="007F5209">
      <w:pPr>
        <w:spacing w:after="0" w:line="240" w:lineRule="auto"/>
        <w:jc w:val="center"/>
      </w:pPr>
      <w:r>
        <w:t>and   password  should go in the pop-up window form. Successful login will take the user back to the homepage</w:t>
      </w:r>
    </w:p>
    <w:p w:rsidR="00B0591D" w:rsidRDefault="00B0591D" w:rsidP="007F5209">
      <w:pPr>
        <w:tabs>
          <w:tab w:val="left" w:pos="360"/>
        </w:tabs>
        <w:spacing w:after="0" w:line="240" w:lineRule="auto"/>
      </w:pPr>
      <w:r>
        <w:tab/>
        <w:t>additional tabs (SCREEN3 &amp; Archive).</w:t>
      </w:r>
    </w:p>
    <w:p w:rsidR="00B0591D" w:rsidRDefault="00B0591D" w:rsidP="007F5209">
      <w:pPr>
        <w:tabs>
          <w:tab w:val="left" w:pos="1080"/>
        </w:tabs>
      </w:pPr>
    </w:p>
    <w:p w:rsidR="00B0591D" w:rsidRPr="00453964" w:rsidRDefault="00B0591D" w:rsidP="007F5209">
      <w:pPr>
        <w:tabs>
          <w:tab w:val="left" w:pos="1080"/>
        </w:tabs>
        <w:jc w:val="center"/>
        <w:rPr>
          <w:b/>
          <w:sz w:val="32"/>
          <w:szCs w:val="32"/>
        </w:rPr>
      </w:pPr>
      <w:r>
        <w:rPr>
          <w:noProof/>
        </w:rPr>
        <w:pict>
          <v:shape id="Picture 3" o:spid="_x0000_s1034" type="#_x0000_t75" style="position:absolute;left:0;text-align:left;margin-left:52.5pt;margin-top:19.5pt;width:6in;height:304.5pt;z-index:-251657728;visibility:visible">
            <v:imagedata r:id="rId15" o:title=""/>
          </v:shape>
        </w:pict>
      </w:r>
      <w:r>
        <w:rPr>
          <w:b/>
          <w:sz w:val="32"/>
          <w:szCs w:val="32"/>
        </w:rPr>
        <w:t>User Page: Initial View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18"/>
          <w:szCs w:val="18"/>
        </w:rPr>
      </w:pPr>
    </w:p>
    <w:p w:rsidR="00B0591D" w:rsidRPr="00453964" w:rsidRDefault="00B0591D" w:rsidP="007F5209">
      <w:pPr>
        <w:rPr>
          <w:sz w:val="18"/>
          <w:szCs w:val="18"/>
        </w:rPr>
      </w:pPr>
    </w:p>
    <w:p w:rsidR="00B0591D" w:rsidRPr="00453964" w:rsidRDefault="00B0591D" w:rsidP="007F5209">
      <w:pPr>
        <w:rPr>
          <w:sz w:val="18"/>
          <w:szCs w:val="18"/>
        </w:rPr>
      </w:pPr>
    </w:p>
    <w:p w:rsidR="00B0591D" w:rsidRDefault="00B0591D" w:rsidP="007F5209"/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16"/>
          <w:szCs w:val="16"/>
        </w:rPr>
      </w:pPr>
    </w:p>
    <w:p w:rsidR="00B0591D" w:rsidRDefault="00B0591D" w:rsidP="007F5209"/>
    <w:p w:rsidR="00B0591D" w:rsidRDefault="00B0591D" w:rsidP="007F5209">
      <w:pPr>
        <w:tabs>
          <w:tab w:val="left" w:pos="990"/>
          <w:tab w:val="center" w:pos="5400"/>
        </w:tabs>
        <w:spacing w:after="0" w:line="240" w:lineRule="auto"/>
      </w:pPr>
      <w:r>
        <w:tab/>
        <w:t>Once Logged in, this screen should appear giving the user the option to run SCREEN3 or navigate</w:t>
      </w:r>
    </w:p>
    <w:p w:rsidR="00B0591D" w:rsidRDefault="00B0591D" w:rsidP="007F5209">
      <w:pPr>
        <w:tabs>
          <w:tab w:val="left" w:pos="990"/>
          <w:tab w:val="center" w:pos="5400"/>
        </w:tabs>
        <w:spacing w:after="0" w:line="240" w:lineRule="auto"/>
      </w:pPr>
      <w:r>
        <w:t xml:space="preserve"> </w:t>
      </w:r>
      <w:r>
        <w:tab/>
        <w:t>the archive.</w:t>
      </w:r>
    </w:p>
    <w:p w:rsidR="00B0591D" w:rsidRDefault="00B0591D" w:rsidP="007F5209">
      <w:pPr>
        <w:tabs>
          <w:tab w:val="left" w:pos="990"/>
          <w:tab w:val="center" w:pos="5400"/>
        </w:tabs>
        <w:spacing w:after="0" w:line="240" w:lineRule="auto"/>
      </w:pPr>
    </w:p>
    <w:p w:rsidR="00B0591D" w:rsidRDefault="00B0591D" w:rsidP="007F5209">
      <w:pPr>
        <w:tabs>
          <w:tab w:val="left" w:pos="1080"/>
          <w:tab w:val="left" w:pos="3525"/>
        </w:tabs>
        <w:jc w:val="center"/>
        <w:rPr>
          <w:b/>
          <w:sz w:val="32"/>
          <w:szCs w:val="32"/>
        </w:rPr>
      </w:pPr>
      <w:r>
        <w:rPr>
          <w:noProof/>
        </w:rPr>
        <w:pict>
          <v:shape id="Picture 5" o:spid="_x0000_s1035" type="#_x0000_t75" style="position:absolute;left:0;text-align:left;margin-left:52.75pt;margin-top:20.1pt;width:431.75pt;height:304.5pt;z-index:-251648512;visibility:visible">
            <v:imagedata r:id="rId16" o:title=""/>
          </v:shape>
        </w:pict>
      </w:r>
      <w:r>
        <w:rPr>
          <w:b/>
          <w:sz w:val="32"/>
          <w:szCs w:val="32"/>
        </w:rPr>
        <w:t>User Page: SCREEN3 Tab</w:t>
      </w:r>
    </w:p>
    <w:p w:rsidR="00B0591D" w:rsidRPr="00453964" w:rsidRDefault="00B0591D" w:rsidP="007F5209">
      <w:pPr>
        <w:tabs>
          <w:tab w:val="left" w:pos="1080"/>
        </w:tabs>
        <w:rPr>
          <w:b/>
          <w:sz w:val="32"/>
          <w:szCs w:val="32"/>
        </w:rPr>
      </w:pPr>
    </w:p>
    <w:p w:rsidR="00B0591D" w:rsidRDefault="00B0591D" w:rsidP="007F5209">
      <w:pPr>
        <w:tabs>
          <w:tab w:val="left" w:pos="990"/>
          <w:tab w:val="center" w:pos="5400"/>
        </w:tabs>
        <w:spacing w:after="0" w:line="240" w:lineRule="auto"/>
      </w:pPr>
    </w:p>
    <w:p w:rsidR="00B0591D" w:rsidRDefault="00B0591D" w:rsidP="007F5209">
      <w:pPr>
        <w:tabs>
          <w:tab w:val="left" w:pos="990"/>
          <w:tab w:val="center" w:pos="5400"/>
        </w:tabs>
        <w:spacing w:after="0" w:line="240" w:lineRule="auto"/>
      </w:pPr>
    </w:p>
    <w:p w:rsidR="00B0591D" w:rsidRPr="00453964" w:rsidRDefault="00B0591D" w:rsidP="007F5209">
      <w:pPr>
        <w:rPr>
          <w:sz w:val="28"/>
          <w:szCs w:val="28"/>
        </w:rPr>
      </w:pP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>
      <w:pPr>
        <w:tabs>
          <w:tab w:val="left" w:pos="990"/>
        </w:tabs>
      </w:pPr>
      <w:r>
        <w:tab/>
        <w:t>Click the SCREEN3 tab to be redirected to the SCREEN3 program</w:t>
      </w:r>
    </w:p>
    <w:p w:rsidR="00B0591D" w:rsidRDefault="00B0591D" w:rsidP="007F5209">
      <w:pPr>
        <w:tabs>
          <w:tab w:val="left" w:pos="1080"/>
          <w:tab w:val="left" w:pos="3525"/>
        </w:tabs>
        <w:jc w:val="center"/>
        <w:rPr>
          <w:b/>
          <w:sz w:val="32"/>
          <w:szCs w:val="32"/>
        </w:rPr>
      </w:pPr>
      <w:r>
        <w:rPr>
          <w:noProof/>
        </w:rPr>
        <w:pict>
          <v:shape id="_x0000_s1036" type="#_x0000_t75" style="position:absolute;left:0;text-align:left;margin-left:54pt;margin-top:20.25pt;width:6in;height:316.5pt;z-index:-251649536;visibility:visible">
            <v:imagedata r:id="rId11" o:title=""/>
          </v:shape>
        </w:pict>
      </w:r>
      <w:r>
        <w:rPr>
          <w:b/>
          <w:sz w:val="32"/>
          <w:szCs w:val="32"/>
        </w:rPr>
        <w:t>User Page: Archive Tab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20"/>
          <w:szCs w:val="20"/>
        </w:rPr>
      </w:pPr>
    </w:p>
    <w:p w:rsidR="00B0591D" w:rsidRPr="00453964" w:rsidRDefault="00B0591D" w:rsidP="007F5209">
      <w:pPr>
        <w:rPr>
          <w:sz w:val="20"/>
          <w:szCs w:val="20"/>
        </w:rPr>
      </w:pPr>
    </w:p>
    <w:p w:rsidR="00B0591D" w:rsidRDefault="00B0591D" w:rsidP="007F5209"/>
    <w:p w:rsidR="00B0591D" w:rsidRDefault="00B0591D" w:rsidP="007F5209">
      <w:pPr>
        <w:tabs>
          <w:tab w:val="left" w:pos="1080"/>
        </w:tabs>
      </w:pPr>
      <w:r>
        <w:tab/>
        <w:t>Users have the option to load or delete data from their archive.</w:t>
      </w:r>
    </w:p>
    <w:p w:rsidR="00B0591D" w:rsidRPr="00453964" w:rsidRDefault="00B0591D" w:rsidP="007F5209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_x0000_s1037" type="#_x0000_t75" style="position:absolute;left:0;text-align:left;margin-left:54pt;margin-top:20.6pt;width:6in;height:304.5pt;z-index:-251653632;visibility:visible">
            <v:imagedata r:id="rId17" o:title=""/>
          </v:shape>
        </w:pict>
      </w:r>
      <w:r w:rsidRPr="00453964">
        <w:rPr>
          <w:b/>
          <w:sz w:val="32"/>
          <w:szCs w:val="32"/>
        </w:rPr>
        <w:t>Administrator Page: Initial View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26"/>
          <w:szCs w:val="26"/>
        </w:rPr>
      </w:pPr>
    </w:p>
    <w:p w:rsidR="00B0591D" w:rsidRPr="00453964" w:rsidRDefault="00B0591D" w:rsidP="007F5209">
      <w:pPr>
        <w:rPr>
          <w:sz w:val="26"/>
          <w:szCs w:val="26"/>
        </w:rPr>
      </w:pPr>
    </w:p>
    <w:p w:rsidR="00B0591D" w:rsidRPr="00453964" w:rsidRDefault="00B0591D" w:rsidP="007F5209">
      <w:pPr>
        <w:rPr>
          <w:sz w:val="28"/>
          <w:szCs w:val="28"/>
        </w:rPr>
      </w:pPr>
    </w:p>
    <w:p w:rsidR="00B0591D" w:rsidRPr="00453964" w:rsidRDefault="00B0591D" w:rsidP="007F5209">
      <w:pPr>
        <w:rPr>
          <w:sz w:val="28"/>
          <w:szCs w:val="28"/>
        </w:rPr>
      </w:pPr>
    </w:p>
    <w:p w:rsidR="00B0591D" w:rsidRDefault="00B0591D" w:rsidP="007F5209">
      <w:pPr>
        <w:spacing w:after="0" w:line="240" w:lineRule="auto"/>
        <w:jc w:val="center"/>
      </w:pPr>
      <w:r>
        <w:t>If an administrator, once logged in, this screen should appear giving the admin the option to run SCREEN3,</w:t>
      </w:r>
    </w:p>
    <w:p w:rsidR="00B0591D" w:rsidRDefault="00B0591D" w:rsidP="00060868">
      <w:pPr>
        <w:tabs>
          <w:tab w:val="left" w:pos="540"/>
        </w:tabs>
        <w:spacing w:after="0" w:line="240" w:lineRule="auto"/>
      </w:pPr>
      <w:r>
        <w:tab/>
        <w:t xml:space="preserve"> navigate the archive, or administration.</w:t>
      </w:r>
    </w:p>
    <w:p w:rsidR="00B0591D" w:rsidRPr="00453964" w:rsidRDefault="00B0591D" w:rsidP="007F5209">
      <w:pPr>
        <w:tabs>
          <w:tab w:val="left" w:pos="1080"/>
          <w:tab w:val="left" w:pos="3525"/>
        </w:tabs>
        <w:jc w:val="center"/>
        <w:rPr>
          <w:b/>
          <w:sz w:val="32"/>
          <w:szCs w:val="32"/>
        </w:rPr>
      </w:pPr>
      <w:r>
        <w:rPr>
          <w:noProof/>
        </w:rPr>
        <w:pict>
          <v:shape id="_x0000_s1038" type="#_x0000_t75" style="position:absolute;left:0;text-align:left;margin-left:54pt;margin-top:19.55pt;width:6in;height:304.5pt;z-index:-251652608;visibility:visible">
            <v:imagedata r:id="rId18" o:title=""/>
          </v:shape>
        </w:pict>
      </w:r>
      <w:r>
        <w:rPr>
          <w:b/>
          <w:sz w:val="32"/>
          <w:szCs w:val="32"/>
        </w:rPr>
        <w:t>Administrator Page: Administrator Tab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18"/>
          <w:szCs w:val="18"/>
        </w:rPr>
      </w:pPr>
    </w:p>
    <w:p w:rsidR="00B0591D" w:rsidRPr="00453964" w:rsidRDefault="00B0591D" w:rsidP="007F5209">
      <w:pPr>
        <w:rPr>
          <w:sz w:val="18"/>
          <w:szCs w:val="18"/>
        </w:rPr>
      </w:pPr>
    </w:p>
    <w:p w:rsidR="00B0591D" w:rsidRPr="00453964" w:rsidRDefault="00B0591D" w:rsidP="007F5209">
      <w:pPr>
        <w:rPr>
          <w:sz w:val="20"/>
          <w:szCs w:val="20"/>
        </w:rPr>
      </w:pPr>
    </w:p>
    <w:p w:rsidR="00B0591D" w:rsidRPr="00453964" w:rsidRDefault="00B0591D" w:rsidP="007F5209">
      <w:pPr>
        <w:rPr>
          <w:sz w:val="20"/>
          <w:szCs w:val="20"/>
        </w:rPr>
      </w:pPr>
    </w:p>
    <w:p w:rsidR="00B0591D" w:rsidRDefault="00B0591D" w:rsidP="007F5209"/>
    <w:p w:rsidR="00B0591D" w:rsidRDefault="00B0591D" w:rsidP="007F5209"/>
    <w:p w:rsidR="00B0591D" w:rsidRPr="00453964" w:rsidRDefault="00B0591D" w:rsidP="007F5209">
      <w:pPr>
        <w:rPr>
          <w:sz w:val="18"/>
          <w:szCs w:val="18"/>
        </w:rPr>
      </w:pPr>
    </w:p>
    <w:p w:rsidR="00B0591D" w:rsidRDefault="00B0591D" w:rsidP="007F5209"/>
    <w:p w:rsidR="00B0591D" w:rsidRDefault="00B0591D" w:rsidP="007F5209">
      <w:pPr>
        <w:tabs>
          <w:tab w:val="left" w:pos="1080"/>
        </w:tabs>
      </w:pPr>
      <w:r>
        <w:tab/>
        <w:t>Admininistrators have the ability to view all normal users and delete them.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Pr="00B15FDF" w:rsidRDefault="00B0591D" w:rsidP="00B15FDF">
      <w:pPr>
        <w:pStyle w:val="ListParagraph"/>
        <w:numPr>
          <w:ilvl w:val="0"/>
          <w:numId w:val="1"/>
        </w:numPr>
        <w:tabs>
          <w:tab w:val="left" w:pos="1080"/>
        </w:tabs>
        <w:jc w:val="center"/>
        <w:rPr>
          <w:b/>
          <w:sz w:val="52"/>
          <w:szCs w:val="52"/>
        </w:rPr>
      </w:pPr>
      <w:r w:rsidRPr="00B15FDF">
        <w:rPr>
          <w:b/>
          <w:sz w:val="52"/>
          <w:szCs w:val="52"/>
        </w:rPr>
        <w:t>Using WebAWDM SCREEN3 Program</w:t>
      </w:r>
    </w:p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/>
    <w:p w:rsidR="00B0591D" w:rsidRDefault="00B0591D" w:rsidP="007F5209">
      <w:pPr>
        <w:rPr>
          <w:b/>
          <w:sz w:val="32"/>
          <w:szCs w:val="32"/>
        </w:rPr>
      </w:pPr>
    </w:p>
    <w:p w:rsidR="00B0591D" w:rsidRPr="00B8398F" w:rsidRDefault="00B0591D" w:rsidP="00B8398F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10" o:spid="_x0000_s1039" type="#_x0000_t75" style="position:absolute;left:0;text-align:left;margin-left:63.75pt;margin-top:19.5pt;width:410.4pt;height:321pt;z-index:-251670016;visibility:visible">
            <v:imagedata r:id="rId19" o:title=""/>
          </v:shape>
        </w:pict>
      </w:r>
      <w:r w:rsidRPr="00B8398F">
        <w:rPr>
          <w:b/>
          <w:sz w:val="32"/>
          <w:szCs w:val="32"/>
        </w:rPr>
        <w:t>Navigation Options</w:t>
      </w:r>
    </w:p>
    <w:p w:rsidR="00B0591D" w:rsidRDefault="00B0591D"/>
    <w:p w:rsidR="00B0591D" w:rsidRDefault="00B0591D"/>
    <w:p w:rsidR="00B0591D" w:rsidRDefault="00B0591D"/>
    <w:p w:rsidR="00B0591D" w:rsidRDefault="00B0591D"/>
    <w:p w:rsidR="00B0591D" w:rsidRPr="00B8398F" w:rsidRDefault="00B0591D">
      <w:pPr>
        <w:rPr>
          <w:sz w:val="24"/>
          <w:szCs w:val="24"/>
        </w:rPr>
      </w:pPr>
    </w:p>
    <w:p w:rsidR="00B0591D" w:rsidRPr="00B8398F" w:rsidRDefault="00B0591D">
      <w:pPr>
        <w:rPr>
          <w:sz w:val="24"/>
          <w:szCs w:val="24"/>
        </w:rPr>
      </w:pPr>
    </w:p>
    <w:p w:rsidR="00B0591D" w:rsidRPr="00B8398F" w:rsidRDefault="00B0591D">
      <w:pPr>
        <w:rPr>
          <w:sz w:val="28"/>
          <w:szCs w:val="28"/>
        </w:rPr>
      </w:pPr>
    </w:p>
    <w:p w:rsidR="00B0591D" w:rsidRDefault="00B0591D"/>
    <w:p w:rsidR="00B0591D" w:rsidRPr="00B8398F" w:rsidRDefault="00B0591D">
      <w:pPr>
        <w:rPr>
          <w:sz w:val="28"/>
          <w:szCs w:val="28"/>
        </w:rPr>
      </w:pPr>
    </w:p>
    <w:p w:rsidR="00B0591D" w:rsidRPr="001B2CD8" w:rsidRDefault="00B0591D">
      <w:pPr>
        <w:rPr>
          <w:sz w:val="36"/>
          <w:szCs w:val="36"/>
        </w:rPr>
      </w:pPr>
    </w:p>
    <w:p w:rsidR="00B0591D" w:rsidRPr="00B8398F" w:rsidRDefault="00B0591D">
      <w:pPr>
        <w:rPr>
          <w:sz w:val="28"/>
          <w:szCs w:val="28"/>
        </w:rPr>
      </w:pPr>
    </w:p>
    <w:p w:rsidR="00B0591D" w:rsidRDefault="00B0591D" w:rsidP="001B2CD8">
      <w:pPr>
        <w:spacing w:after="0" w:line="240" w:lineRule="auto"/>
        <w:jc w:val="center"/>
      </w:pPr>
      <w:r>
        <w:t>The Next and Previous buttons allow navigation of pages relative to the current page. Buttons are disabled</w:t>
      </w:r>
    </w:p>
    <w:p w:rsidR="00B0591D" w:rsidRDefault="00B0591D" w:rsidP="001B2CD8">
      <w:pPr>
        <w:spacing w:after="0" w:line="240" w:lineRule="auto"/>
        <w:jc w:val="center"/>
      </w:pPr>
      <w:r>
        <w:t>when the navigation option is not possible. The Home button sends the user back to the WebAWDM homepage.</w:t>
      </w:r>
    </w:p>
    <w:p w:rsidR="00B0591D" w:rsidRPr="00B15FDF" w:rsidRDefault="00B0591D" w:rsidP="001B2CD8">
      <w:pPr>
        <w:spacing w:after="0" w:line="240" w:lineRule="auto"/>
        <w:jc w:val="center"/>
        <w:rPr>
          <w:sz w:val="10"/>
          <w:szCs w:val="10"/>
        </w:rPr>
      </w:pPr>
    </w:p>
    <w:p w:rsidR="00B0591D" w:rsidRPr="00B15FDF" w:rsidRDefault="00B0591D" w:rsidP="00B8398F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12" o:spid="_x0000_s1040" type="#_x0000_t75" style="position:absolute;left:0;text-align:left;margin-left:65.5pt;margin-top:16.55pt;width:409.9pt;height:288.75pt;z-index:-251667968;visibility:visible">
            <v:imagedata r:id="rId20" o:title=""/>
          </v:shape>
        </w:pict>
      </w:r>
      <w:r w:rsidRPr="00B15FDF">
        <w:rPr>
          <w:b/>
          <w:sz w:val="32"/>
          <w:szCs w:val="32"/>
        </w:rPr>
        <w:t>Form Object Types</w:t>
      </w:r>
    </w:p>
    <w:p w:rsidR="00B0591D" w:rsidRPr="00BC076A" w:rsidRDefault="00B0591D">
      <w:pPr>
        <w:rPr>
          <w:sz w:val="16"/>
          <w:szCs w:val="16"/>
        </w:rPr>
      </w:pPr>
    </w:p>
    <w:p w:rsidR="00B0591D" w:rsidRPr="00BC076A" w:rsidRDefault="00B0591D">
      <w:pPr>
        <w:rPr>
          <w:sz w:val="16"/>
          <w:szCs w:val="16"/>
        </w:rPr>
      </w:pPr>
    </w:p>
    <w:p w:rsidR="00B0591D" w:rsidRDefault="00B0591D"/>
    <w:p w:rsidR="00B0591D" w:rsidRDefault="00B0591D"/>
    <w:p w:rsidR="00B0591D" w:rsidRDefault="00B0591D"/>
    <w:p w:rsidR="00B0591D" w:rsidRPr="00BC076A" w:rsidRDefault="00B0591D"/>
    <w:p w:rsidR="00B0591D" w:rsidRPr="00BC076A" w:rsidRDefault="00B0591D">
      <w:pPr>
        <w:rPr>
          <w:sz w:val="24"/>
          <w:szCs w:val="24"/>
        </w:rPr>
      </w:pPr>
    </w:p>
    <w:p w:rsidR="00B0591D" w:rsidRDefault="00B0591D"/>
    <w:p w:rsidR="00B0591D" w:rsidRPr="00BC076A" w:rsidRDefault="00B0591D">
      <w:pPr>
        <w:rPr>
          <w:sz w:val="26"/>
          <w:szCs w:val="26"/>
        </w:rPr>
      </w:pPr>
    </w:p>
    <w:p w:rsidR="00B0591D" w:rsidRDefault="00B0591D"/>
    <w:p w:rsidR="00B0591D" w:rsidRDefault="00B0591D"/>
    <w:p w:rsidR="00B0591D" w:rsidRDefault="00B0591D" w:rsidP="00FD402A">
      <w:pPr>
        <w:spacing w:after="0" w:line="240" w:lineRule="auto"/>
        <w:jc w:val="center"/>
      </w:pPr>
      <w:r>
        <w:t>The segmented button bar on top determines the source type, changing the form to the appropriate forms.</w:t>
      </w:r>
    </w:p>
    <w:p w:rsidR="00B0591D" w:rsidRDefault="00B0591D" w:rsidP="00FD402A">
      <w:pPr>
        <w:spacing w:after="0" w:line="240" w:lineRule="auto"/>
        <w:jc w:val="center"/>
      </w:pPr>
      <w:r>
        <w:t>Unit buttons when clicked change value, in order, through a list of values.  Radio buttons,   checkboxes   and</w:t>
      </w:r>
    </w:p>
    <w:p w:rsidR="00B0591D" w:rsidRDefault="00B0591D" w:rsidP="00FD402A">
      <w:pPr>
        <w:tabs>
          <w:tab w:val="left" w:pos="450"/>
        </w:tabs>
        <w:spacing w:after="0" w:line="240" w:lineRule="auto"/>
      </w:pPr>
      <w:r>
        <w:tab/>
        <w:t xml:space="preserve"> input fields area also available to allow additional information to be collected</w:t>
      </w:r>
    </w:p>
    <w:p w:rsidR="00B0591D" w:rsidRPr="00BC076A" w:rsidRDefault="00B0591D" w:rsidP="00BC076A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11" o:spid="_x0000_s1041" type="#_x0000_t75" style="position:absolute;left:0;text-align:left;margin-left:63.75pt;margin-top:18.75pt;width:410.4pt;height:289.5pt;z-index:-251668992;visibility:visible">
            <v:imagedata r:id="rId21" o:title=""/>
          </v:shape>
        </w:pict>
      </w:r>
      <w:r>
        <w:rPr>
          <w:b/>
          <w:sz w:val="32"/>
          <w:szCs w:val="32"/>
        </w:rPr>
        <w:t>File Archiving Options</w:t>
      </w:r>
    </w:p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Pr="0002607E" w:rsidRDefault="00B0591D"/>
    <w:p w:rsidR="00B0591D" w:rsidRPr="00BC076A" w:rsidRDefault="00B0591D">
      <w:pPr>
        <w:rPr>
          <w:sz w:val="16"/>
          <w:szCs w:val="16"/>
        </w:rPr>
      </w:pPr>
    </w:p>
    <w:p w:rsidR="00B0591D" w:rsidRDefault="00B0591D"/>
    <w:p w:rsidR="00B0591D" w:rsidRDefault="00B0591D" w:rsidP="00D85DC0">
      <w:pPr>
        <w:spacing w:after="0" w:line="240" w:lineRule="auto"/>
        <w:jc w:val="center"/>
      </w:pPr>
      <w:r>
        <w:t>The Open button redirects to the user’s file archive page. The Save button archive all current information</w:t>
      </w:r>
    </w:p>
    <w:p w:rsidR="00B0591D" w:rsidRDefault="00B0591D" w:rsidP="00D85DC0">
      <w:pPr>
        <w:tabs>
          <w:tab w:val="left" w:pos="630"/>
        </w:tabs>
        <w:spacing w:after="0" w:line="240" w:lineRule="auto"/>
      </w:pPr>
      <w:r>
        <w:tab/>
        <w:t>to the users file archive.</w:t>
      </w:r>
    </w:p>
    <w:p w:rsidR="00B0591D" w:rsidRPr="0002607E" w:rsidRDefault="00B0591D">
      <w:pPr>
        <w:rPr>
          <w:sz w:val="16"/>
          <w:szCs w:val="16"/>
        </w:rPr>
      </w:pPr>
    </w:p>
    <w:p w:rsidR="00B0591D" w:rsidRDefault="00B0591D" w:rsidP="00D85DC0">
      <w:pPr>
        <w:jc w:val="center"/>
      </w:pPr>
      <w:r>
        <w:rPr>
          <w:noProof/>
        </w:rPr>
        <w:pict>
          <v:shape id="Picture 18" o:spid="_x0000_s1042" type="#_x0000_t75" style="position:absolute;left:0;text-align:left;margin-left:63.75pt;margin-top:19.55pt;width:410.4pt;height:300.75pt;z-index:-251661824;visibility:visible">
            <v:imagedata r:id="rId22" o:title=""/>
          </v:shape>
        </w:pict>
      </w:r>
      <w:r>
        <w:rPr>
          <w:b/>
          <w:sz w:val="32"/>
          <w:szCs w:val="32"/>
        </w:rPr>
        <w:t>Archive Page</w:t>
      </w:r>
    </w:p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Pr="0002607E" w:rsidRDefault="00B0591D">
      <w:pPr>
        <w:rPr>
          <w:sz w:val="34"/>
          <w:szCs w:val="34"/>
        </w:rPr>
      </w:pPr>
    </w:p>
    <w:p w:rsidR="00B0591D" w:rsidRDefault="00B0591D"/>
    <w:p w:rsidR="00B0591D" w:rsidRDefault="00B0591D"/>
    <w:p w:rsidR="00B0591D" w:rsidRDefault="00B0591D"/>
    <w:p w:rsidR="00B0591D" w:rsidRDefault="00B0591D" w:rsidP="0002607E">
      <w:pPr>
        <w:jc w:val="center"/>
      </w:pPr>
      <w:r>
        <w:t>The archive page displays the user’s saved files, also provides the option to load or delete archived files</w:t>
      </w:r>
    </w:p>
    <w:p w:rsidR="00B0591D" w:rsidRDefault="00B0591D"/>
    <w:p w:rsidR="00B0591D" w:rsidRPr="0002607E" w:rsidRDefault="00B0591D" w:rsidP="0002607E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13" o:spid="_x0000_s1043" type="#_x0000_t75" style="position:absolute;left:0;text-align:left;margin-left:9.75pt;margin-top:18.75pt;width:518.4pt;height:289.5pt;z-index:-251666944;visibility:visible">
            <v:imagedata r:id="rId23" o:title=""/>
          </v:shape>
        </w:pict>
      </w:r>
      <w:r w:rsidRPr="0002607E">
        <w:rPr>
          <w:b/>
          <w:sz w:val="32"/>
          <w:szCs w:val="32"/>
        </w:rPr>
        <w:t>Forms: Page Functionality</w:t>
      </w:r>
    </w:p>
    <w:p w:rsidR="00B0591D" w:rsidRDefault="00B0591D"/>
    <w:p w:rsidR="00B0591D" w:rsidRDefault="00B0591D"/>
    <w:p w:rsidR="00B0591D" w:rsidRDefault="00B0591D"/>
    <w:p w:rsidR="00B0591D" w:rsidRDefault="00B0591D"/>
    <w:p w:rsidR="00B0591D" w:rsidRPr="0002607E" w:rsidRDefault="00B0591D">
      <w:pPr>
        <w:rPr>
          <w:sz w:val="20"/>
          <w:szCs w:val="20"/>
        </w:rPr>
      </w:pPr>
    </w:p>
    <w:p w:rsidR="00B0591D" w:rsidRDefault="00B0591D"/>
    <w:p w:rsidR="00B0591D" w:rsidRPr="0002607E" w:rsidRDefault="00B0591D">
      <w:pPr>
        <w:rPr>
          <w:sz w:val="20"/>
          <w:szCs w:val="20"/>
        </w:rPr>
      </w:pPr>
    </w:p>
    <w:p w:rsidR="00B0591D" w:rsidRDefault="00B0591D"/>
    <w:p w:rsidR="00B0591D" w:rsidRDefault="00B0591D"/>
    <w:p w:rsidR="00B0591D" w:rsidRDefault="00B0591D"/>
    <w:p w:rsidR="00B0591D" w:rsidRDefault="00B0591D"/>
    <w:p w:rsidR="00B0591D" w:rsidRDefault="00B0591D" w:rsidP="006D6ABB">
      <w:pPr>
        <w:spacing w:after="0" w:line="240" w:lineRule="auto"/>
      </w:pPr>
      <w:r>
        <w:t>Page tabs change forms change the page area to the appropriate form, clicking the Previous or Next button</w:t>
      </w:r>
    </w:p>
    <w:p w:rsidR="00B0591D" w:rsidRDefault="00B0591D" w:rsidP="006D6ABB">
      <w:pPr>
        <w:spacing w:after="0" w:line="240" w:lineRule="auto"/>
      </w:pPr>
      <w:r>
        <w:t>cycles through the page tabs in order. Form visibility options is a stationary menu, it changes/disables forms</w:t>
      </w:r>
    </w:p>
    <w:p w:rsidR="00B0591D" w:rsidRDefault="00B0591D" w:rsidP="006D6ABB">
      <w:pPr>
        <w:spacing w:after="0" w:line="240" w:lineRule="auto"/>
      </w:pPr>
      <w:r>
        <w:t>that are both visible and not visible in the page area.</w:t>
      </w:r>
    </w:p>
    <w:p w:rsidR="00B0591D" w:rsidRDefault="00B0591D"/>
    <w:p w:rsidR="00B0591D" w:rsidRPr="006D6ABB" w:rsidRDefault="00B0591D" w:rsidP="006D6ABB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14" o:spid="_x0000_s1044" type="#_x0000_t75" style="position:absolute;left:0;text-align:left;margin-left:10.5pt;margin-top:19.25pt;width:517.5pt;height:289.5pt;z-index:-251665920;visibility:visible">
            <v:imagedata r:id="rId24" o:title=""/>
          </v:shape>
        </w:pict>
      </w:r>
      <w:r w:rsidRPr="0002607E">
        <w:rPr>
          <w:b/>
          <w:sz w:val="32"/>
          <w:szCs w:val="32"/>
        </w:rPr>
        <w:t xml:space="preserve">Forms: </w:t>
      </w:r>
      <w:r>
        <w:rPr>
          <w:b/>
          <w:sz w:val="32"/>
          <w:szCs w:val="32"/>
        </w:rPr>
        <w:t xml:space="preserve">Sub </w:t>
      </w:r>
      <w:r w:rsidRPr="0002607E">
        <w:rPr>
          <w:b/>
          <w:sz w:val="32"/>
          <w:szCs w:val="32"/>
        </w:rPr>
        <w:t>Page Functionality</w:t>
      </w:r>
    </w:p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 w:rsidP="007E176C">
      <w:pPr>
        <w:tabs>
          <w:tab w:val="left" w:pos="1710"/>
        </w:tabs>
        <w:spacing w:after="0" w:line="240" w:lineRule="auto"/>
      </w:pPr>
      <w:r>
        <w:tab/>
        <w:t xml:space="preserve">Sub pages are contained in regular pages. Sub page tabs change forms change the sub page area to </w:t>
      </w:r>
    </w:p>
    <w:p w:rsidR="00B0591D" w:rsidRDefault="00B0591D" w:rsidP="007E176C">
      <w:pPr>
        <w:tabs>
          <w:tab w:val="left" w:pos="1710"/>
        </w:tabs>
        <w:spacing w:after="0" w:line="240" w:lineRule="auto"/>
      </w:pPr>
      <w:r>
        <w:tab/>
        <w:t>the appropriate form.</w:t>
      </w:r>
    </w:p>
    <w:p w:rsidR="00B0591D" w:rsidRPr="007E176C" w:rsidRDefault="00B0591D" w:rsidP="007E176C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15" o:spid="_x0000_s1045" type="#_x0000_t75" style="position:absolute;left:0;text-align:left;margin-left:-2.25pt;margin-top:19.5pt;width:539.25pt;height:301.5pt;z-index:-251664896;visibility:visible">
            <v:imagedata r:id="rId25" o:title=""/>
          </v:shape>
        </w:pict>
      </w:r>
      <w:r w:rsidRPr="007E176C">
        <w:rPr>
          <w:b/>
          <w:sz w:val="32"/>
          <w:szCs w:val="32"/>
        </w:rPr>
        <w:t>Form</w:t>
      </w:r>
      <w:r>
        <w:rPr>
          <w:b/>
          <w:sz w:val="32"/>
          <w:szCs w:val="32"/>
        </w:rPr>
        <w:t>s:</w:t>
      </w:r>
      <w:r w:rsidRPr="007E176C">
        <w:rPr>
          <w:b/>
          <w:sz w:val="32"/>
          <w:szCs w:val="32"/>
        </w:rPr>
        <w:t xml:space="preserve"> Visibility Example</w:t>
      </w:r>
    </w:p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Pr="007E176C" w:rsidRDefault="00B0591D">
      <w:pPr>
        <w:rPr>
          <w:sz w:val="24"/>
          <w:szCs w:val="24"/>
        </w:rPr>
      </w:pPr>
    </w:p>
    <w:p w:rsidR="00B0591D" w:rsidRPr="007E176C" w:rsidRDefault="00B0591D">
      <w:pPr>
        <w:rPr>
          <w:sz w:val="24"/>
          <w:szCs w:val="24"/>
        </w:rPr>
      </w:pPr>
    </w:p>
    <w:p w:rsidR="00B0591D" w:rsidRDefault="00B0591D"/>
    <w:p w:rsidR="00B0591D" w:rsidRDefault="00B0591D"/>
    <w:p w:rsidR="00B0591D" w:rsidRPr="007E176C" w:rsidRDefault="00B0591D">
      <w:pPr>
        <w:rPr>
          <w:sz w:val="32"/>
          <w:szCs w:val="32"/>
        </w:rPr>
      </w:pPr>
    </w:p>
    <w:p w:rsidR="00B0591D" w:rsidRDefault="00B0591D"/>
    <w:p w:rsidR="00B0591D" w:rsidRDefault="00B0591D">
      <w:r>
        <w:t>Example of the fumigation form being disabled.</w:t>
      </w:r>
    </w:p>
    <w:p w:rsidR="00B0591D" w:rsidRDefault="00B0591D"/>
    <w:p w:rsidR="00B0591D" w:rsidRDefault="00B0591D">
      <w:r>
        <w:rPr>
          <w:noProof/>
        </w:rPr>
        <w:pict>
          <v:shape id="Picture 16" o:spid="_x0000_s1046" type="#_x0000_t75" style="position:absolute;margin-left:-2.25pt;margin-top:3.45pt;width:539.3pt;height:301.5pt;z-index:-251663872;visibility:visible">
            <v:imagedata r:id="rId26" o:title=""/>
          </v:shape>
        </w:pict>
      </w:r>
    </w:p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/>
    <w:p w:rsidR="00B0591D" w:rsidRDefault="00B0591D">
      <w:r>
        <w:t>Example of the fumigation form being enabled.</w:t>
      </w:r>
    </w:p>
    <w:p w:rsidR="00B0591D" w:rsidRDefault="00B0591D"/>
    <w:p w:rsidR="00B0591D" w:rsidRPr="000007A8" w:rsidRDefault="00B0591D" w:rsidP="000007A8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17" o:spid="_x0000_s1047" type="#_x0000_t75" style="position:absolute;left:0;text-align:left;margin-left:54pt;margin-top:16.5pt;width:6in;height:304.5pt;z-index:-251662848;visibility:visible">
            <v:imagedata r:id="rId27" o:title=""/>
          </v:shape>
        </w:pict>
      </w:r>
      <w:r w:rsidRPr="000007A8">
        <w:rPr>
          <w:b/>
          <w:sz w:val="32"/>
          <w:szCs w:val="32"/>
        </w:rPr>
        <w:t>Submit Action</w:t>
      </w:r>
    </w:p>
    <w:p w:rsidR="00B0591D" w:rsidRDefault="00B0591D"/>
    <w:p w:rsidR="00B0591D" w:rsidRPr="000007A8" w:rsidRDefault="00B0591D">
      <w:pPr>
        <w:rPr>
          <w:sz w:val="18"/>
          <w:szCs w:val="18"/>
        </w:rPr>
      </w:pPr>
    </w:p>
    <w:p w:rsidR="00B0591D" w:rsidRPr="000007A8" w:rsidRDefault="00B0591D">
      <w:pPr>
        <w:rPr>
          <w:sz w:val="18"/>
          <w:szCs w:val="18"/>
        </w:rPr>
      </w:pPr>
    </w:p>
    <w:p w:rsidR="00B0591D" w:rsidRPr="000007A8" w:rsidRDefault="00B0591D">
      <w:pPr>
        <w:rPr>
          <w:sz w:val="18"/>
          <w:szCs w:val="18"/>
        </w:rPr>
      </w:pPr>
    </w:p>
    <w:p w:rsidR="00B0591D" w:rsidRPr="000007A8" w:rsidRDefault="00B0591D">
      <w:pPr>
        <w:rPr>
          <w:sz w:val="18"/>
          <w:szCs w:val="18"/>
        </w:rPr>
      </w:pPr>
    </w:p>
    <w:p w:rsidR="00B0591D" w:rsidRPr="000007A8" w:rsidRDefault="00B0591D">
      <w:pPr>
        <w:rPr>
          <w:sz w:val="18"/>
          <w:szCs w:val="18"/>
        </w:rPr>
      </w:pPr>
    </w:p>
    <w:p w:rsidR="00B0591D" w:rsidRPr="000007A8" w:rsidRDefault="00B0591D">
      <w:pPr>
        <w:rPr>
          <w:sz w:val="18"/>
          <w:szCs w:val="18"/>
        </w:rPr>
      </w:pPr>
    </w:p>
    <w:p w:rsidR="00B0591D" w:rsidRPr="000007A8" w:rsidRDefault="00B0591D">
      <w:pPr>
        <w:rPr>
          <w:sz w:val="26"/>
          <w:szCs w:val="26"/>
        </w:rPr>
      </w:pPr>
    </w:p>
    <w:p w:rsidR="00B0591D" w:rsidRPr="000007A8" w:rsidRDefault="00B0591D">
      <w:pPr>
        <w:rPr>
          <w:sz w:val="24"/>
          <w:szCs w:val="24"/>
        </w:rPr>
      </w:pPr>
    </w:p>
    <w:p w:rsidR="00B0591D" w:rsidRPr="000007A8" w:rsidRDefault="00B0591D">
      <w:pPr>
        <w:rPr>
          <w:sz w:val="18"/>
          <w:szCs w:val="18"/>
        </w:rPr>
      </w:pPr>
    </w:p>
    <w:p w:rsidR="00B0591D" w:rsidRPr="000007A8" w:rsidRDefault="00B0591D">
      <w:pPr>
        <w:rPr>
          <w:sz w:val="20"/>
          <w:szCs w:val="20"/>
        </w:rPr>
      </w:pPr>
    </w:p>
    <w:p w:rsidR="00B0591D" w:rsidRDefault="00B0591D"/>
    <w:p w:rsidR="00B0591D" w:rsidRDefault="00B0591D" w:rsidP="000007A8">
      <w:pPr>
        <w:tabs>
          <w:tab w:val="left" w:pos="630"/>
        </w:tabs>
        <w:spacing w:after="0" w:line="240" w:lineRule="auto"/>
        <w:jc w:val="center"/>
      </w:pPr>
      <w:r>
        <w:t>On the last form, the Submit button becomes enabled. Clicking the button submits the form to SCREEN3</w:t>
      </w:r>
    </w:p>
    <w:p w:rsidR="00B0591D" w:rsidRDefault="00B0591D" w:rsidP="000007A8">
      <w:pPr>
        <w:tabs>
          <w:tab w:val="left" w:pos="630"/>
        </w:tabs>
        <w:spacing w:after="0" w:line="240" w:lineRule="auto"/>
      </w:pPr>
      <w:r>
        <w:tab/>
        <w:t xml:space="preserve"> generating an output file and graph, shown in a pop-up window.</w:t>
      </w:r>
    </w:p>
    <w:p w:rsidR="00B0591D" w:rsidRDefault="00B0591D" w:rsidP="000007A8">
      <w:pPr>
        <w:tabs>
          <w:tab w:val="left" w:pos="630"/>
        </w:tabs>
        <w:spacing w:after="0" w:line="240" w:lineRule="auto"/>
      </w:pPr>
    </w:p>
    <w:p w:rsidR="00B0591D" w:rsidRDefault="00B0591D" w:rsidP="000007A8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Picture 19" o:spid="_x0000_s1048" type="#_x0000_t75" style="position:absolute;left:0;text-align:left;margin-left:54pt;margin-top:17.75pt;width:6in;height:307.5pt;z-index:-251660800;visibility:visible">
            <v:imagedata r:id="rId28" o:title=""/>
          </v:shape>
        </w:pict>
      </w:r>
      <w:r w:rsidRPr="000007A8">
        <w:rPr>
          <w:b/>
          <w:sz w:val="32"/>
          <w:szCs w:val="32"/>
        </w:rPr>
        <w:t>Submit Action Pop-up</w:t>
      </w: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0007A8">
      <w:pPr>
        <w:jc w:val="center"/>
        <w:rPr>
          <w:b/>
          <w:sz w:val="32"/>
          <w:szCs w:val="32"/>
        </w:rPr>
      </w:pPr>
    </w:p>
    <w:p w:rsidR="00B0591D" w:rsidRDefault="00B0591D" w:rsidP="00EA349E">
      <w:pPr>
        <w:spacing w:after="0" w:line="240" w:lineRule="auto"/>
        <w:jc w:val="center"/>
      </w:pPr>
      <w:r>
        <w:t>The pop-up window contains three buttons: View ‘SCREEN3.OUT, Graph Output, and Save File As. Clicking each</w:t>
      </w:r>
    </w:p>
    <w:p w:rsidR="00B0591D" w:rsidRPr="000007A8" w:rsidRDefault="00B0591D" w:rsidP="00EA349E">
      <w:pPr>
        <w:tabs>
          <w:tab w:val="left" w:pos="360"/>
        </w:tabs>
        <w:spacing w:after="0" w:line="240" w:lineRule="auto"/>
      </w:pPr>
      <w:r>
        <w:tab/>
        <w:t>button reveals corresponding page in the scrollable sub page.</w:t>
      </w:r>
    </w:p>
    <w:sectPr w:rsidR="00B0591D" w:rsidRPr="000007A8" w:rsidSect="00E84078">
      <w:footerReference w:type="default" r:id="rId29"/>
      <w:pgSz w:w="12240" w:h="15840"/>
      <w:pgMar w:top="720" w:right="720" w:bottom="720" w:left="720" w:header="144" w:footer="144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91D" w:rsidRDefault="00B0591D" w:rsidP="005A0F0E">
      <w:pPr>
        <w:spacing w:after="0" w:line="240" w:lineRule="auto"/>
      </w:pPr>
      <w:r>
        <w:separator/>
      </w:r>
    </w:p>
  </w:endnote>
  <w:endnote w:type="continuationSeparator" w:id="0">
    <w:p w:rsidR="00B0591D" w:rsidRDefault="00B0591D" w:rsidP="005A0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97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D" w:rsidRDefault="00B0591D">
    <w:pPr>
      <w:pStyle w:val="Footer"/>
      <w:jc w:val="center"/>
    </w:pPr>
    <w:fldSimple w:instr=" PAGE   \* MERGEFORMAT ">
      <w:r>
        <w:rPr>
          <w:noProof/>
        </w:rPr>
        <w:t>14</w:t>
      </w:r>
    </w:fldSimple>
  </w:p>
  <w:p w:rsidR="00B0591D" w:rsidRDefault="00B0591D" w:rsidP="0081097B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91D" w:rsidRDefault="00B0591D" w:rsidP="005A0F0E">
      <w:pPr>
        <w:spacing w:after="0" w:line="240" w:lineRule="auto"/>
      </w:pPr>
      <w:r>
        <w:separator/>
      </w:r>
    </w:p>
  </w:footnote>
  <w:footnote w:type="continuationSeparator" w:id="0">
    <w:p w:rsidR="00B0591D" w:rsidRDefault="00B0591D" w:rsidP="005A0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D7813"/>
    <w:multiLevelType w:val="hybridMultilevel"/>
    <w:tmpl w:val="6C520BDA"/>
    <w:lvl w:ilvl="0" w:tplc="C884E492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0A211CC"/>
    <w:multiLevelType w:val="hybridMultilevel"/>
    <w:tmpl w:val="33B401D4"/>
    <w:lvl w:ilvl="0" w:tplc="16ECA316">
      <w:start w:val="1"/>
      <w:numFmt w:val="upperRoman"/>
      <w:lvlText w:val="%1."/>
      <w:lvlJc w:val="left"/>
      <w:pPr>
        <w:ind w:left="1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BC761C"/>
    <w:multiLevelType w:val="hybridMultilevel"/>
    <w:tmpl w:val="93709A28"/>
    <w:lvl w:ilvl="0" w:tplc="FA927074">
      <w:start w:val="1"/>
      <w:numFmt w:val="upperRoman"/>
      <w:lvlText w:val="%1."/>
      <w:lvlJc w:val="left"/>
      <w:pPr>
        <w:ind w:left="9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3">
    <w:nsid w:val="49E06874"/>
    <w:multiLevelType w:val="hybridMultilevel"/>
    <w:tmpl w:val="33B401D4"/>
    <w:lvl w:ilvl="0" w:tplc="16ECA316">
      <w:start w:val="1"/>
      <w:numFmt w:val="upperRoman"/>
      <w:lvlText w:val="%1."/>
      <w:lvlJc w:val="left"/>
      <w:pPr>
        <w:ind w:left="1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73F8"/>
    <w:rsid w:val="000007A8"/>
    <w:rsid w:val="0002607E"/>
    <w:rsid w:val="00060868"/>
    <w:rsid w:val="000C760D"/>
    <w:rsid w:val="000E2493"/>
    <w:rsid w:val="0017618D"/>
    <w:rsid w:val="001B1101"/>
    <w:rsid w:val="001B2CD8"/>
    <w:rsid w:val="001E479E"/>
    <w:rsid w:val="0032286C"/>
    <w:rsid w:val="003268F0"/>
    <w:rsid w:val="00354940"/>
    <w:rsid w:val="00396986"/>
    <w:rsid w:val="003D33EE"/>
    <w:rsid w:val="003D429F"/>
    <w:rsid w:val="00453964"/>
    <w:rsid w:val="00583ED6"/>
    <w:rsid w:val="005A0F0E"/>
    <w:rsid w:val="00624CCD"/>
    <w:rsid w:val="006D6ABB"/>
    <w:rsid w:val="006E73F8"/>
    <w:rsid w:val="006F0A79"/>
    <w:rsid w:val="007B667D"/>
    <w:rsid w:val="007E176C"/>
    <w:rsid w:val="007F5209"/>
    <w:rsid w:val="0081097B"/>
    <w:rsid w:val="008252BC"/>
    <w:rsid w:val="0089740B"/>
    <w:rsid w:val="00914A3B"/>
    <w:rsid w:val="00940D90"/>
    <w:rsid w:val="00961A66"/>
    <w:rsid w:val="00962871"/>
    <w:rsid w:val="009E5C86"/>
    <w:rsid w:val="00A24588"/>
    <w:rsid w:val="00AD5242"/>
    <w:rsid w:val="00B0591D"/>
    <w:rsid w:val="00B15FDF"/>
    <w:rsid w:val="00B8398F"/>
    <w:rsid w:val="00BC06A5"/>
    <w:rsid w:val="00BC076A"/>
    <w:rsid w:val="00C271B8"/>
    <w:rsid w:val="00C27482"/>
    <w:rsid w:val="00C47C92"/>
    <w:rsid w:val="00C76325"/>
    <w:rsid w:val="00D85DC0"/>
    <w:rsid w:val="00E2008B"/>
    <w:rsid w:val="00E84078"/>
    <w:rsid w:val="00EA349E"/>
    <w:rsid w:val="00F93623"/>
    <w:rsid w:val="00F967F4"/>
    <w:rsid w:val="00FD4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871"/>
    <w:pPr>
      <w:spacing w:after="200" w:line="276" w:lineRule="auto"/>
    </w:pPr>
  </w:style>
  <w:style w:type="paragraph" w:styleId="Heading1">
    <w:name w:val="heading 1"/>
    <w:basedOn w:val="Normal"/>
    <w:next w:val="BodyText"/>
    <w:link w:val="Heading1Char"/>
    <w:uiPriority w:val="99"/>
    <w:qFormat/>
    <w:rsid w:val="00961A66"/>
    <w:pPr>
      <w:keepNext/>
      <w:tabs>
        <w:tab w:val="num" w:pos="432"/>
      </w:tabs>
      <w:suppressAutoHyphens/>
      <w:spacing w:before="480" w:after="0" w:line="240" w:lineRule="auto"/>
      <w:ind w:left="432" w:hanging="432"/>
      <w:outlineLvl w:val="0"/>
    </w:pPr>
    <w:rPr>
      <w:rFonts w:ascii="Times New Roman" w:eastAsia="SimSun" w:hAnsi="Times New Roman" w:cs="font397"/>
      <w:b/>
      <w:bCs/>
      <w:color w:val="00544C"/>
      <w:kern w:val="1"/>
      <w:sz w:val="28"/>
      <w:szCs w:val="25"/>
      <w:lang w:eastAsia="hi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1A66"/>
    <w:rPr>
      <w:rFonts w:ascii="Times New Roman" w:eastAsia="SimSun" w:hAnsi="Times New Roman" w:cs="font397"/>
      <w:b/>
      <w:bCs/>
      <w:color w:val="00544C"/>
      <w:kern w:val="1"/>
      <w:sz w:val="25"/>
      <w:szCs w:val="25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rsid w:val="006E7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73F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rsid w:val="00961A6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61A66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5A0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A0F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10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1097B"/>
    <w:rPr>
      <w:rFonts w:cs="Times New Roman"/>
    </w:rPr>
  </w:style>
  <w:style w:type="character" w:styleId="LineNumber">
    <w:name w:val="line number"/>
    <w:basedOn w:val="DefaultParagraphFont"/>
    <w:uiPriority w:val="99"/>
    <w:semiHidden/>
    <w:rsid w:val="00354940"/>
    <w:rPr>
      <w:rFonts w:cs="Times New Roman"/>
    </w:rPr>
  </w:style>
  <w:style w:type="paragraph" w:styleId="ListParagraph">
    <w:name w:val="List Paragraph"/>
    <w:basedOn w:val="Normal"/>
    <w:uiPriority w:val="99"/>
    <w:qFormat/>
    <w:rsid w:val="000608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531</TotalTime>
  <Pages>15</Pages>
  <Words>671</Words>
  <Characters>3830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</dc:creator>
  <cp:keywords/>
  <dc:description/>
  <cp:lastModifiedBy>Cyle Lainson</cp:lastModifiedBy>
  <cp:revision>7</cp:revision>
  <cp:lastPrinted>2011-05-12T13:31:00Z</cp:lastPrinted>
  <dcterms:created xsi:type="dcterms:W3CDTF">2011-05-12T02:00:00Z</dcterms:created>
  <dcterms:modified xsi:type="dcterms:W3CDTF">2011-05-12T13:52:00Z</dcterms:modified>
</cp:coreProperties>
</file>